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7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Feuerwehr Kritzm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5 - Fliesen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